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3B9" w:rsidRDefault="000B73B9" w:rsidP="001417F7">
      <w:pPr>
        <w:pStyle w:val="FLUENTUMtanulmnycme"/>
      </w:pPr>
    </w:p>
    <w:p w:rsidR="001417F7" w:rsidRPr="003B5894" w:rsidRDefault="001417F7" w:rsidP="001417F7">
      <w:pPr>
        <w:pStyle w:val="FLUENTUMtanulmnycme"/>
        <w:rPr>
          <w:sz w:val="24"/>
        </w:rPr>
      </w:pPr>
      <w:r w:rsidRPr="00E82E99">
        <w:rPr>
          <w:sz w:val="36"/>
        </w:rPr>
        <w:t>Tanulmány címe</w:t>
      </w:r>
      <w:r>
        <w:br/>
      </w:r>
    </w:p>
    <w:p w:rsidR="001417F7" w:rsidRPr="00906891" w:rsidRDefault="005E458F" w:rsidP="001417F7">
      <w:pPr>
        <w:pStyle w:val="FLUENTUMtanulmnyalcme"/>
      </w:pPr>
      <w:r>
        <w:t>Tanulmány alcíme</w:t>
      </w:r>
    </w:p>
    <w:p w:rsidR="001417F7" w:rsidRDefault="001417F7" w:rsidP="001417F7">
      <w:pPr>
        <w:rPr>
          <w:rFonts w:ascii="Times New Roman" w:hAnsi="Times New Roman" w:cs="Times New Roman"/>
          <w:sz w:val="24"/>
        </w:rPr>
      </w:pPr>
    </w:p>
    <w:p w:rsidR="00E82E99" w:rsidRDefault="00E82E99" w:rsidP="001417F7">
      <w:pPr>
        <w:rPr>
          <w:rFonts w:ascii="Times New Roman" w:hAnsi="Times New Roman" w:cs="Times New Roman"/>
          <w:sz w:val="24"/>
        </w:rPr>
      </w:pPr>
    </w:p>
    <w:p w:rsidR="001417F7" w:rsidRDefault="001417F7" w:rsidP="001417F7">
      <w:pPr>
        <w:pStyle w:val="FLUENTUMszerzneve"/>
      </w:pPr>
      <w:r>
        <w:rPr>
          <w:rFonts w:cs="Times New Roman"/>
        </w:rPr>
        <w:t xml:space="preserve">© </w:t>
      </w:r>
      <w:r>
        <w:t>Szerző neve</w:t>
      </w:r>
      <w:r w:rsidR="00E07E7C" w:rsidRPr="00E07E7C">
        <w:rPr>
          <w:vertAlign w:val="superscript"/>
        </w:rPr>
        <w:t>1</w:t>
      </w:r>
      <w:r w:rsidR="00E07E7C">
        <w:t>, szerző neve</w:t>
      </w:r>
      <w:r w:rsidR="00E07E7C" w:rsidRPr="00E07E7C">
        <w:rPr>
          <w:vertAlign w:val="superscript"/>
        </w:rPr>
        <w:t>2</w:t>
      </w:r>
      <w:r w:rsidR="00E07E7C">
        <w:t>, szerző neve</w:t>
      </w:r>
      <w:r w:rsidR="00E07E7C" w:rsidRPr="00E07E7C">
        <w:rPr>
          <w:vertAlign w:val="superscript"/>
        </w:rPr>
        <w:t>3</w:t>
      </w:r>
    </w:p>
    <w:p w:rsidR="00E07E7C" w:rsidRDefault="00E07E7C" w:rsidP="00E07E7C">
      <w:pPr>
        <w:pStyle w:val="FLUENTUMszerzneve"/>
        <w:jc w:val="left"/>
      </w:pPr>
    </w:p>
    <w:p w:rsidR="001417F7" w:rsidRDefault="00E07E7C" w:rsidP="00E07E7C">
      <w:pPr>
        <w:pStyle w:val="FLUENTUMszerzneve"/>
        <w:jc w:val="both"/>
      </w:pPr>
      <w:r w:rsidRPr="00E07E7C">
        <w:rPr>
          <w:vertAlign w:val="superscript"/>
        </w:rPr>
        <w:t>1</w:t>
      </w:r>
      <w:r>
        <w:t xml:space="preserve"> </w:t>
      </w:r>
      <w:r w:rsidR="001417F7">
        <w:t>Beosztás, Intézmény</w:t>
      </w:r>
      <w:bookmarkStart w:id="0" w:name="_GoBack"/>
      <w:bookmarkEnd w:id="0"/>
      <w:r w:rsidR="001417F7">
        <w:t xml:space="preserve"> neve, Város neve, Ország neve</w:t>
      </w:r>
      <w:r>
        <w:t xml:space="preserve">, </w:t>
      </w:r>
      <w:r w:rsidR="001417F7">
        <w:t>Szerző hivatalos e-mail címe</w:t>
      </w:r>
    </w:p>
    <w:p w:rsidR="00E07E7C" w:rsidRPr="00E07E7C" w:rsidRDefault="00E07E7C" w:rsidP="00E07E7C">
      <w:pPr>
        <w:pStyle w:val="FLUENTUMszerzneve"/>
        <w:jc w:val="both"/>
      </w:pPr>
      <w:r w:rsidRPr="00E07E7C">
        <w:rPr>
          <w:vertAlign w:val="superscript"/>
        </w:rPr>
        <w:t>2</w:t>
      </w:r>
      <w:r>
        <w:rPr>
          <w:vertAlign w:val="superscript"/>
        </w:rPr>
        <w:t xml:space="preserve"> </w:t>
      </w:r>
      <w:r>
        <w:t>Beosztás, Intézmény neve, Város neve, Ország neve, Szerző hivatalos e-mail címe</w:t>
      </w:r>
    </w:p>
    <w:p w:rsidR="00E07E7C" w:rsidRPr="00E07E7C" w:rsidRDefault="00E07E7C" w:rsidP="00E07E7C">
      <w:pPr>
        <w:pStyle w:val="FLUENTUMszerzneve"/>
        <w:jc w:val="both"/>
      </w:pPr>
      <w:r w:rsidRPr="00E07E7C">
        <w:rPr>
          <w:vertAlign w:val="superscript"/>
        </w:rPr>
        <w:t>3</w:t>
      </w:r>
      <w:r>
        <w:t xml:space="preserve"> Beosztás, Intézmény neve, Város neve, Ország neve, Szerző hivatalos e-mail címe</w:t>
      </w:r>
    </w:p>
    <w:p w:rsidR="004C71B6" w:rsidRDefault="004C71B6" w:rsidP="001417F7">
      <w:pPr>
        <w:pStyle w:val="FLUENTUMszerzneve"/>
      </w:pPr>
    </w:p>
    <w:p w:rsidR="004C71B6" w:rsidRDefault="004C71B6" w:rsidP="004C71B6">
      <w:pPr>
        <w:pStyle w:val="FLUENTUMszerzneve"/>
        <w:jc w:val="both"/>
      </w:pPr>
      <w:r>
        <w:t xml:space="preserve">Hivatkozás a tanulmányra: Szerző neve [2015]: Tanulmány címe. FLUENTUM Nemzetközi gazdaság- és társadalomtudományi folyóirat. II. évfolyam, 1. szám. Hozzáférés: </w:t>
      </w:r>
      <w:hyperlink r:id="rId7" w:history="1">
        <w:r w:rsidRPr="0098440C">
          <w:rPr>
            <w:rStyle w:val="Hiperhivatkozs"/>
          </w:rPr>
          <w:t>www.fluentum.hu</w:t>
        </w:r>
      </w:hyperlink>
      <w:r>
        <w:t xml:space="preserve"> </w:t>
      </w:r>
    </w:p>
    <w:p w:rsidR="001417F7" w:rsidRDefault="001417F7" w:rsidP="001417F7"/>
    <w:p w:rsidR="001417F7" w:rsidRPr="008B6AEF" w:rsidRDefault="001417F7" w:rsidP="001417F7">
      <w:pPr>
        <w:pStyle w:val="FLUENTUMabsztrakt"/>
      </w:pPr>
      <w:r w:rsidRPr="008B6AEF">
        <w:t>Absztrakt</w:t>
      </w:r>
      <w:r>
        <w:t xml:space="preserve"> angolul</w:t>
      </w:r>
      <w:r w:rsidRPr="008B6AEF">
        <w:t>: 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rsidR="001417F7" w:rsidRPr="001417F7" w:rsidRDefault="001417F7" w:rsidP="001417F7"/>
    <w:p w:rsidR="001417F7" w:rsidRPr="001417F7" w:rsidRDefault="001417F7" w:rsidP="001417F7">
      <w:pPr>
        <w:pStyle w:val="FLUENTUMkulcsszavak"/>
      </w:pPr>
      <w:r w:rsidRPr="001417F7">
        <w:t>Kulcsszavak angolul: Lorem ipsum dolor sit amet, consectetur adipisicing elit</w:t>
      </w:r>
    </w:p>
    <w:p w:rsidR="001417F7" w:rsidRPr="000B73B9" w:rsidRDefault="001417F7" w:rsidP="000B73B9">
      <w:pPr>
        <w:spacing w:after="0" w:line="240" w:lineRule="auto"/>
      </w:pPr>
    </w:p>
    <w:p w:rsidR="001417F7" w:rsidRDefault="001417F7" w:rsidP="001417F7">
      <w:pPr>
        <w:pStyle w:val="FLUENTUMabsztrakt"/>
      </w:pPr>
      <w:r w:rsidRPr="001417F7">
        <w:t>Absztrakt magyarul: 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rsidR="001417F7" w:rsidRPr="001417F7" w:rsidRDefault="001417F7" w:rsidP="000B73B9">
      <w:pPr>
        <w:pStyle w:val="FLUENTUMkulcsszavak"/>
        <w:jc w:val="left"/>
        <w:rPr>
          <w:b w:val="0"/>
        </w:rPr>
      </w:pPr>
    </w:p>
    <w:p w:rsidR="001417F7" w:rsidRDefault="001417F7" w:rsidP="000B73B9">
      <w:pPr>
        <w:pStyle w:val="FLUENTUMkulcsszavak"/>
      </w:pPr>
      <w:r w:rsidRPr="001417F7">
        <w:t>Kulcsszavak: Lorem ipsum dolor sit amet, consectetur adipisicing elit</w:t>
      </w:r>
    </w:p>
    <w:p w:rsidR="000B73B9" w:rsidRPr="001417F7" w:rsidRDefault="000B73B9" w:rsidP="000B73B9">
      <w:pPr>
        <w:pStyle w:val="FLUENTUMkulcsszavak"/>
        <w:jc w:val="left"/>
      </w:pPr>
    </w:p>
    <w:p w:rsidR="00E82E99" w:rsidRDefault="00E82E99" w:rsidP="001417F7">
      <w:pPr>
        <w:pStyle w:val="FLUENTUMszveg"/>
      </w:pPr>
    </w:p>
    <w:p w:rsidR="00E82E99" w:rsidRDefault="00E82E99" w:rsidP="001417F7">
      <w:pPr>
        <w:pStyle w:val="FLUENTUMszveg"/>
      </w:pPr>
    </w:p>
    <w:p w:rsidR="00E82E99" w:rsidRDefault="00E82E99" w:rsidP="001417F7">
      <w:pPr>
        <w:pStyle w:val="FLUENTUMszveg"/>
      </w:pPr>
    </w:p>
    <w:p w:rsidR="001417F7" w:rsidRDefault="001417F7" w:rsidP="001417F7">
      <w:pPr>
        <w:pStyle w:val="FLUENTUMszveg"/>
      </w:pP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involuptate velit esse cillum dolore eu fugiat nulla pariatur. Excepteur sint occaecat cupidatat non proident, sunt in culpa qui officia deserunt mollit anim id est laborum.</w:t>
      </w:r>
    </w:p>
    <w:p w:rsidR="001417F7" w:rsidRDefault="001417F7" w:rsidP="001417F7">
      <w:pPr>
        <w:pStyle w:val="FLUENTUMszveg"/>
      </w:pP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r>
        <w:t xml:space="preserve"> </w:t>
      </w: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r>
        <w:t xml:space="preserve"> </w:t>
      </w: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rsidR="001417F7" w:rsidRDefault="001417F7" w:rsidP="001417F7">
      <w:pPr>
        <w:pStyle w:val="FLUENTUMszveg"/>
      </w:pP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rsidR="001417F7" w:rsidRDefault="001417F7" w:rsidP="001417F7">
      <w:pPr>
        <w:rPr>
          <w:sz w:val="28"/>
        </w:rPr>
      </w:pPr>
    </w:p>
    <w:p w:rsidR="001417F7" w:rsidRPr="002B4AC8" w:rsidRDefault="001417F7" w:rsidP="001417F7">
      <w:pPr>
        <w:pStyle w:val="FLUENTUMalcm"/>
      </w:pPr>
      <w:r w:rsidRPr="002B4AC8">
        <w:t>ALCÍM</w:t>
      </w:r>
    </w:p>
    <w:p w:rsidR="001417F7" w:rsidRDefault="001417F7" w:rsidP="001417F7">
      <w:pPr>
        <w:jc w:val="both"/>
      </w:pPr>
    </w:p>
    <w:p w:rsidR="001417F7" w:rsidRDefault="001417F7" w:rsidP="001417F7">
      <w:pPr>
        <w:pStyle w:val="FLUENTUMszveg"/>
      </w:pP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r>
        <w:t xml:space="preserve"> </w:t>
      </w: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rsidR="001417F7" w:rsidRDefault="001417F7" w:rsidP="001417F7">
      <w:pPr>
        <w:pStyle w:val="FLUENTUMszveg"/>
      </w:pP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r>
        <w:t xml:space="preserve"> </w:t>
      </w: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rsidR="001417F7" w:rsidRDefault="001417F7" w:rsidP="001417F7">
      <w:pPr>
        <w:pStyle w:val="FLUENTUMszveg"/>
      </w:pPr>
      <w:r w:rsidRPr="00E41184">
        <w:lastRenderedPageBreak/>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rsidR="001417F7" w:rsidRDefault="001417F7" w:rsidP="001417F7">
      <w:pPr>
        <w:jc w:val="both"/>
      </w:pPr>
    </w:p>
    <w:p w:rsidR="001417F7" w:rsidRPr="002B4AC8" w:rsidRDefault="001417F7" w:rsidP="001417F7">
      <w:pPr>
        <w:pStyle w:val="FLUENTUMalcm"/>
      </w:pPr>
      <w:r w:rsidRPr="002B4AC8">
        <w:t>ALCÍM</w:t>
      </w:r>
    </w:p>
    <w:p w:rsidR="001417F7" w:rsidRDefault="001417F7" w:rsidP="001417F7">
      <w:pPr>
        <w:jc w:val="both"/>
      </w:pPr>
    </w:p>
    <w:p w:rsidR="001417F7" w:rsidRDefault="001417F7" w:rsidP="001417F7">
      <w:pPr>
        <w:pStyle w:val="FLUENTUMszveg"/>
      </w:pP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r>
        <w:t xml:space="preserve"> </w:t>
      </w: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r>
        <w:t xml:space="preserve"> </w:t>
      </w: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r w:rsidRPr="0065351E">
        <w:t xml:space="preserve"> </w:t>
      </w: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rsidR="001417F7" w:rsidRDefault="001417F7" w:rsidP="001417F7">
      <w:pPr>
        <w:pStyle w:val="FLUENTUMszveg"/>
      </w:pP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r>
        <w:t xml:space="preserve"> </w:t>
      </w: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r>
        <w:t xml:space="preserve"> </w:t>
      </w: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r>
        <w:t xml:space="preserve"> </w:t>
      </w: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rsidR="001417F7" w:rsidRDefault="001417F7" w:rsidP="001417F7">
      <w:pPr>
        <w:jc w:val="both"/>
      </w:pPr>
    </w:p>
    <w:p w:rsidR="00E82E99" w:rsidRDefault="00E82E99" w:rsidP="001417F7">
      <w:pPr>
        <w:jc w:val="both"/>
      </w:pPr>
    </w:p>
    <w:p w:rsidR="00E82E99" w:rsidRDefault="00E82E99" w:rsidP="001417F7">
      <w:pPr>
        <w:jc w:val="both"/>
      </w:pPr>
    </w:p>
    <w:tbl>
      <w:tblPr>
        <w:tblStyle w:val="Rcsostblzat"/>
        <w:tblW w:w="5000" w:type="pct"/>
        <w:tblLook w:val="04A0" w:firstRow="1" w:lastRow="0" w:firstColumn="1" w:lastColumn="0" w:noHBand="0" w:noVBand="1"/>
      </w:tblPr>
      <w:tblGrid>
        <w:gridCol w:w="3148"/>
        <w:gridCol w:w="3813"/>
        <w:gridCol w:w="2893"/>
      </w:tblGrid>
      <w:tr w:rsidR="001417F7" w:rsidTr="00FA3DCF">
        <w:tc>
          <w:tcPr>
            <w:tcW w:w="1597" w:type="pct"/>
          </w:tcPr>
          <w:p w:rsidR="001417F7" w:rsidRDefault="001417F7" w:rsidP="00FA3DCF">
            <w:pPr>
              <w:jc w:val="both"/>
            </w:pPr>
          </w:p>
        </w:tc>
        <w:tc>
          <w:tcPr>
            <w:tcW w:w="1934" w:type="pct"/>
          </w:tcPr>
          <w:p w:rsidR="001417F7" w:rsidRDefault="001417F7" w:rsidP="00FA3DCF">
            <w:pPr>
              <w:jc w:val="both"/>
            </w:pPr>
          </w:p>
        </w:tc>
        <w:tc>
          <w:tcPr>
            <w:tcW w:w="1468" w:type="pct"/>
          </w:tcPr>
          <w:p w:rsidR="001417F7" w:rsidRDefault="001417F7" w:rsidP="00FA3DCF">
            <w:pPr>
              <w:jc w:val="both"/>
            </w:pPr>
          </w:p>
        </w:tc>
      </w:tr>
      <w:tr w:rsidR="001417F7" w:rsidTr="00FA3DCF">
        <w:tc>
          <w:tcPr>
            <w:tcW w:w="1597" w:type="pct"/>
          </w:tcPr>
          <w:p w:rsidR="001417F7" w:rsidRDefault="001417F7" w:rsidP="00FA3DCF">
            <w:pPr>
              <w:jc w:val="both"/>
            </w:pPr>
          </w:p>
        </w:tc>
        <w:tc>
          <w:tcPr>
            <w:tcW w:w="1934" w:type="pct"/>
          </w:tcPr>
          <w:p w:rsidR="001417F7" w:rsidRDefault="001417F7" w:rsidP="00FA3DCF">
            <w:pPr>
              <w:jc w:val="both"/>
            </w:pPr>
          </w:p>
        </w:tc>
        <w:tc>
          <w:tcPr>
            <w:tcW w:w="1468" w:type="pct"/>
          </w:tcPr>
          <w:p w:rsidR="001417F7" w:rsidRDefault="001417F7" w:rsidP="00FA3DCF">
            <w:pPr>
              <w:jc w:val="both"/>
            </w:pPr>
          </w:p>
        </w:tc>
      </w:tr>
    </w:tbl>
    <w:p w:rsidR="001417F7" w:rsidRDefault="001417F7" w:rsidP="001417F7">
      <w:pPr>
        <w:pStyle w:val="FLUENTUMtblzatbra"/>
      </w:pPr>
      <w:r>
        <w:t>1. táblázat. A táblázat címe</w:t>
      </w:r>
    </w:p>
    <w:p w:rsidR="001417F7" w:rsidRDefault="001417F7" w:rsidP="001417F7">
      <w:pPr>
        <w:jc w:val="both"/>
      </w:pPr>
    </w:p>
    <w:p w:rsidR="001417F7" w:rsidRDefault="001417F7" w:rsidP="001417F7">
      <w:pPr>
        <w:pStyle w:val="FLUENTUMszveg"/>
      </w:pP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r>
        <w:t xml:space="preserve"> </w:t>
      </w: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rsidR="001417F7" w:rsidRDefault="001417F7" w:rsidP="001417F7">
      <w:pPr>
        <w:pStyle w:val="FLUENTUMszveg"/>
      </w:pP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rsidR="001417F7" w:rsidRDefault="001417F7" w:rsidP="001417F7">
      <w:pPr>
        <w:pStyle w:val="FLUENTUMszveg"/>
      </w:pP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r>
        <w:t xml:space="preserve"> </w:t>
      </w: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r>
        <w:t xml:space="preserve"> </w:t>
      </w: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r>
        <w:t xml:space="preserve"> </w:t>
      </w: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rsidR="001417F7" w:rsidRDefault="001417F7" w:rsidP="001417F7">
      <w:pPr>
        <w:pStyle w:val="FLUENTUMszveg"/>
      </w:pP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rsidR="001417F7" w:rsidRDefault="001417F7" w:rsidP="001417F7">
      <w:pPr>
        <w:jc w:val="both"/>
      </w:pPr>
    </w:p>
    <w:p w:rsidR="001417F7" w:rsidRDefault="001417F7" w:rsidP="001417F7">
      <w:pPr>
        <w:pStyle w:val="FLUENTUMalcm"/>
      </w:pPr>
      <w:r w:rsidRPr="002B4AC8">
        <w:lastRenderedPageBreak/>
        <w:t>ALCÍM</w:t>
      </w:r>
    </w:p>
    <w:p w:rsidR="001417F7" w:rsidRPr="001417F7" w:rsidRDefault="001417F7" w:rsidP="001417F7"/>
    <w:p w:rsidR="001417F7" w:rsidRDefault="001417F7" w:rsidP="001417F7">
      <w:pPr>
        <w:pStyle w:val="FLUENTUMszveg"/>
      </w:pP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rsidR="001417F7" w:rsidRDefault="001417F7" w:rsidP="001417F7">
      <w:pPr>
        <w:pStyle w:val="FLUENTUMszveg"/>
      </w:pP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rsidR="001417F7" w:rsidRDefault="001417F7" w:rsidP="001417F7">
      <w:pPr>
        <w:pStyle w:val="FLUENTUMszveg"/>
      </w:pPr>
      <w:r w:rsidRPr="00E41184">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rsidR="001417F7" w:rsidRDefault="001417F7" w:rsidP="001417F7">
      <w:pPr>
        <w:jc w:val="both"/>
      </w:pPr>
    </w:p>
    <w:p w:rsidR="001417F7" w:rsidRDefault="001417F7" w:rsidP="001417F7">
      <w:pPr>
        <w:pStyle w:val="FLUENTUMirodalomjegyzkcm"/>
      </w:pPr>
      <w:r>
        <w:t>I</w:t>
      </w:r>
      <w:r w:rsidRPr="00276E28">
        <w:t>rodalom</w:t>
      </w:r>
      <w:r>
        <w:t>jegyzék</w:t>
      </w:r>
    </w:p>
    <w:p w:rsidR="001417F7" w:rsidRDefault="001417F7" w:rsidP="001417F7">
      <w:pPr>
        <w:pStyle w:val="FLUENTUMirodalomjegyzkcm"/>
      </w:pPr>
    </w:p>
    <w:p w:rsidR="001417F7" w:rsidRPr="001417F7" w:rsidRDefault="001417F7" w:rsidP="001417F7">
      <w:pPr>
        <w:jc w:val="both"/>
        <w:rPr>
          <w:b/>
        </w:rPr>
      </w:pPr>
      <w:r w:rsidRPr="007B1DAC">
        <w:rPr>
          <w:b/>
        </w:rPr>
        <w:t>Könyvekél, jegyzeteknél, kéziratoknál:</w:t>
      </w:r>
    </w:p>
    <w:p w:rsidR="001417F7" w:rsidRDefault="001417F7" w:rsidP="001417F7">
      <w:pPr>
        <w:jc w:val="both"/>
      </w:pPr>
      <w:r w:rsidRPr="00D2045E">
        <w:rPr>
          <w:smallCaps/>
        </w:rPr>
        <w:t>Szerző</w:t>
      </w:r>
      <w:r>
        <w:rPr>
          <w:smallCaps/>
        </w:rPr>
        <w:t xml:space="preserve"> vezeték neve</w:t>
      </w:r>
      <w:r w:rsidRPr="00D2045E">
        <w:rPr>
          <w:smallCaps/>
        </w:rPr>
        <w:t xml:space="preserve"> </w:t>
      </w:r>
      <w:r>
        <w:t>keresztn</w:t>
      </w:r>
      <w:r w:rsidRPr="00E230E0">
        <w:t>eve</w:t>
      </w:r>
      <w:r>
        <w:t xml:space="preserve"> [évszám]: </w:t>
      </w:r>
      <w:r w:rsidRPr="00E230E0">
        <w:rPr>
          <w:i/>
        </w:rPr>
        <w:t>Tanulmány címe.</w:t>
      </w:r>
      <w:r>
        <w:t xml:space="preserve"> Kiadó, Kiadás helye</w:t>
      </w:r>
    </w:p>
    <w:p w:rsidR="001417F7" w:rsidRDefault="001417F7" w:rsidP="001417F7">
      <w:pPr>
        <w:jc w:val="both"/>
      </w:pPr>
      <w:r w:rsidRPr="00D2045E">
        <w:rPr>
          <w:smallCaps/>
        </w:rPr>
        <w:t>Szerző</w:t>
      </w:r>
      <w:r>
        <w:rPr>
          <w:smallCaps/>
        </w:rPr>
        <w:t xml:space="preserve"> vezeték neve</w:t>
      </w:r>
      <w:r w:rsidRPr="00D2045E">
        <w:rPr>
          <w:smallCaps/>
        </w:rPr>
        <w:t xml:space="preserve"> </w:t>
      </w:r>
      <w:r>
        <w:t>keresztn</w:t>
      </w:r>
      <w:r w:rsidRPr="00E230E0">
        <w:t>eve</w:t>
      </w:r>
      <w:r>
        <w:t xml:space="preserve"> [évszám]: </w:t>
      </w:r>
      <w:r w:rsidRPr="00E230E0">
        <w:rPr>
          <w:i/>
        </w:rPr>
        <w:t>Tanulmány címe.</w:t>
      </w:r>
      <w:r>
        <w:t xml:space="preserve"> Kiadó, Kiadás helye, Hozzáférés: </w:t>
      </w:r>
      <w:hyperlink r:id="rId8" w:history="1">
        <w:r w:rsidRPr="008C7A27">
          <w:rPr>
            <w:rStyle w:val="Hiperhivatkozs"/>
          </w:rPr>
          <w:t>www.valami.hu/valami.pdf</w:t>
        </w:r>
      </w:hyperlink>
      <w:r>
        <w:t xml:space="preserve"> [2014.12.28.]</w:t>
      </w:r>
    </w:p>
    <w:p w:rsidR="001417F7" w:rsidRPr="007B1DAC" w:rsidRDefault="001417F7" w:rsidP="001417F7">
      <w:pPr>
        <w:jc w:val="both"/>
        <w:rPr>
          <w:b/>
        </w:rPr>
      </w:pPr>
      <w:r w:rsidRPr="007B1DAC">
        <w:rPr>
          <w:b/>
        </w:rPr>
        <w:t>Könyvfejezetnél:</w:t>
      </w:r>
    </w:p>
    <w:p w:rsidR="001417F7" w:rsidRDefault="001417F7" w:rsidP="001417F7">
      <w:pPr>
        <w:jc w:val="both"/>
      </w:pPr>
      <w:r w:rsidRPr="00D2045E">
        <w:rPr>
          <w:smallCaps/>
        </w:rPr>
        <w:t>Szerző</w:t>
      </w:r>
      <w:r>
        <w:rPr>
          <w:smallCaps/>
        </w:rPr>
        <w:t xml:space="preserve"> vezeték neve</w:t>
      </w:r>
      <w:r w:rsidRPr="00D2045E">
        <w:rPr>
          <w:smallCaps/>
        </w:rPr>
        <w:t xml:space="preserve"> </w:t>
      </w:r>
      <w:r>
        <w:t>keresztn</w:t>
      </w:r>
      <w:r w:rsidRPr="00E230E0">
        <w:t>eve</w:t>
      </w:r>
      <w:r>
        <w:t xml:space="preserve"> [évszám]: </w:t>
      </w:r>
      <w:r w:rsidRPr="007B1DAC">
        <w:t>Tanulmány címe</w:t>
      </w:r>
      <w:r w:rsidRPr="00E230E0">
        <w:rPr>
          <w:i/>
        </w:rPr>
        <w:t>.</w:t>
      </w:r>
      <w:r>
        <w:t xml:space="preserve"> In: Szerkesztő neve (szerk.): </w:t>
      </w:r>
      <w:r w:rsidRPr="007B1DAC">
        <w:rPr>
          <w:i/>
        </w:rPr>
        <w:t>Könyv címe</w:t>
      </w:r>
      <w:r>
        <w:t>. Kiadó, Kiadás helye</w:t>
      </w:r>
    </w:p>
    <w:p w:rsidR="001417F7" w:rsidRPr="007B1DAC" w:rsidRDefault="001417F7" w:rsidP="001417F7">
      <w:pPr>
        <w:jc w:val="both"/>
        <w:rPr>
          <w:b/>
        </w:rPr>
      </w:pPr>
      <w:r w:rsidRPr="007B1DAC">
        <w:rPr>
          <w:b/>
        </w:rPr>
        <w:t>Konferenciáknál:</w:t>
      </w:r>
    </w:p>
    <w:p w:rsidR="001417F7" w:rsidRDefault="001417F7" w:rsidP="001417F7">
      <w:pPr>
        <w:jc w:val="both"/>
      </w:pPr>
      <w:r>
        <w:t>Szerző neve titulus (Munkahely neve) [A konferencia pontos dátuma]: Előadás címe. Konferencia neve, Konferencia városa</w:t>
      </w:r>
    </w:p>
    <w:p w:rsidR="001417F7" w:rsidRPr="007B1DAC" w:rsidRDefault="001417F7" w:rsidP="001417F7">
      <w:pPr>
        <w:jc w:val="both"/>
        <w:rPr>
          <w:b/>
        </w:rPr>
      </w:pPr>
      <w:r w:rsidRPr="007B1DAC">
        <w:rPr>
          <w:b/>
        </w:rPr>
        <w:t>Folyóiratok</w:t>
      </w:r>
      <w:r>
        <w:rPr>
          <w:b/>
        </w:rPr>
        <w:t>nál</w:t>
      </w:r>
      <w:r w:rsidRPr="007B1DAC">
        <w:rPr>
          <w:b/>
        </w:rPr>
        <w:t>, periodikák</w:t>
      </w:r>
      <w:r>
        <w:rPr>
          <w:b/>
        </w:rPr>
        <w:t>nál:</w:t>
      </w:r>
    </w:p>
    <w:p w:rsidR="001417F7" w:rsidRDefault="001417F7" w:rsidP="001417F7">
      <w:r w:rsidRPr="007B1DAC">
        <w:t>Szerző VEZETÉKNEVE Keresztneve [megjelenés éve]:</w:t>
      </w:r>
      <w:r>
        <w:t xml:space="preserve"> Tanulmány </w:t>
      </w:r>
      <w:r w:rsidRPr="007B1DAC">
        <w:t>címe.</w:t>
      </w:r>
      <w:r>
        <w:t xml:space="preserve"> </w:t>
      </w:r>
      <w:r w:rsidRPr="007B1DAC">
        <w:rPr>
          <w:i/>
        </w:rPr>
        <w:t>Folyóirat címe</w:t>
      </w:r>
      <w:r w:rsidRPr="007B1DAC">
        <w:t>,</w:t>
      </w:r>
      <w:r>
        <w:t xml:space="preserve"> </w:t>
      </w:r>
      <w:r w:rsidRPr="007B1DAC">
        <w:t>évfolyam, folyóirat</w:t>
      </w:r>
      <w:r>
        <w:t xml:space="preserve"> </w:t>
      </w:r>
      <w:r w:rsidRPr="007B1DAC">
        <w:t>száma, vagy az évszak/hónap,</w:t>
      </w:r>
      <w:r>
        <w:t xml:space="preserve"> </w:t>
      </w:r>
      <w:r w:rsidRPr="007B1DAC">
        <w:t>x-x p.</w:t>
      </w:r>
      <w:r>
        <w:t xml:space="preserve"> </w:t>
      </w:r>
      <w:r w:rsidRPr="007B1DAC">
        <w:t>(oldalszám).</w:t>
      </w:r>
    </w:p>
    <w:p w:rsidR="001417F7" w:rsidRPr="00A7734F" w:rsidRDefault="001417F7" w:rsidP="001417F7">
      <w:pPr>
        <w:rPr>
          <w:b/>
        </w:rPr>
      </w:pPr>
      <w:r w:rsidRPr="00A7734F">
        <w:rPr>
          <w:b/>
        </w:rPr>
        <w:t>Statisztikáknál, kutatási jelentéseknél:</w:t>
      </w:r>
    </w:p>
    <w:p w:rsidR="001417F7" w:rsidRDefault="001417F7" w:rsidP="001417F7">
      <w:r w:rsidRPr="00350A6C">
        <w:t>Szerző és/vagy szerkesztő és/vagy kutatásvezető VEZETÉKNEVE Keresztneve (zárójelben szerkesztőnél „szerk.”, kutatásvezetőnél „kut. vez.” utótagokkal)</w:t>
      </w:r>
      <w:r>
        <w:t xml:space="preserve"> [megjelenés éve]: </w:t>
      </w:r>
      <w:r w:rsidRPr="00350A6C">
        <w:rPr>
          <w:i/>
        </w:rPr>
        <w:t>Kutatási jelentés címe</w:t>
      </w:r>
      <w:r>
        <w:t>. Kiadó/közlő médium neve, közlés/kiadás helye.</w:t>
      </w:r>
    </w:p>
    <w:p w:rsidR="001417F7" w:rsidRPr="00EA51E1" w:rsidRDefault="001417F7" w:rsidP="001417F7">
      <w:pPr>
        <w:rPr>
          <w:b/>
        </w:rPr>
      </w:pPr>
      <w:r w:rsidRPr="00EA51E1">
        <w:rPr>
          <w:b/>
        </w:rPr>
        <w:t>CD-k, CD-ROM-ok, DVD-k:</w:t>
      </w:r>
    </w:p>
    <w:p w:rsidR="001417F7" w:rsidRDefault="001417F7" w:rsidP="001417F7">
      <w:r>
        <w:lastRenderedPageBreak/>
        <w:t xml:space="preserve">Szerző/szerkesztő VEZETÉKNEVE Keresztneve(szerk.)[megjelenés/kiadás éve]: </w:t>
      </w:r>
      <w:r w:rsidRPr="00482A57">
        <w:rPr>
          <w:i/>
        </w:rPr>
        <w:t>Kiadvány címe</w:t>
      </w:r>
      <w:r>
        <w:t>. Kiadó neve, kiadás helye.</w:t>
      </w:r>
    </w:p>
    <w:p w:rsidR="001417F7" w:rsidRPr="003958FC" w:rsidRDefault="001417F7" w:rsidP="001417F7">
      <w:pPr>
        <w:rPr>
          <w:b/>
        </w:rPr>
      </w:pPr>
      <w:r w:rsidRPr="003958FC">
        <w:rPr>
          <w:b/>
        </w:rPr>
        <w:t>Filmek, videofilmek, TV-ben bemutatott is:</w:t>
      </w:r>
    </w:p>
    <w:p w:rsidR="001417F7" w:rsidRPr="00A53FF5" w:rsidRDefault="001417F7" w:rsidP="001417F7">
      <w:r w:rsidRPr="00A53FF5">
        <w:t>Film címe eredeti nyelven (magyarul is, pl. ha Magyarországon is</w:t>
      </w:r>
    </w:p>
    <w:p w:rsidR="001417F7" w:rsidRDefault="001417F7" w:rsidP="001417F7">
      <w:r>
        <w:t>bemutatták)</w:t>
      </w:r>
      <w:r w:rsidRPr="00A53FF5">
        <w:t xml:space="preserve">, </w:t>
      </w:r>
      <w:r>
        <w:t>film műfaja</w:t>
      </w:r>
      <w:r w:rsidRPr="00A53FF5">
        <w:t>, film hossza</w:t>
      </w:r>
      <w:r>
        <w:t xml:space="preserve"> [megjelenés éve]</w:t>
      </w:r>
      <w:r w:rsidRPr="00A53FF5">
        <w:t>:</w:t>
      </w:r>
      <w:r>
        <w:t xml:space="preserve"> rendező</w:t>
      </w:r>
      <w:r w:rsidRPr="00A53FF5">
        <w:t xml:space="preserve">: rendező neve. </w:t>
      </w:r>
      <w:r>
        <w:t>S</w:t>
      </w:r>
      <w:r w:rsidRPr="00A53FF5">
        <w:t>túdió neve,</w:t>
      </w:r>
      <w:r>
        <w:t xml:space="preserve"> </w:t>
      </w:r>
      <w:r w:rsidRPr="00A53FF5">
        <w:t>stúdió székhelye.</w:t>
      </w:r>
    </w:p>
    <w:p w:rsidR="001417F7" w:rsidRPr="00170956" w:rsidRDefault="001417F7" w:rsidP="001417F7">
      <w:pPr>
        <w:rPr>
          <w:b/>
        </w:rPr>
      </w:pPr>
      <w:r w:rsidRPr="00170956">
        <w:rPr>
          <w:b/>
        </w:rPr>
        <w:t>TV- és rádióadások (beszélgetések, híradó, interjú, vitaműsorok):</w:t>
      </w:r>
    </w:p>
    <w:p w:rsidR="001417F7" w:rsidRDefault="001417F7" w:rsidP="001417F7">
      <w:pPr>
        <w:jc w:val="both"/>
      </w:pPr>
      <w:r>
        <w:t>Műsor címe</w:t>
      </w:r>
      <w:r w:rsidRPr="00170956">
        <w:t>,</w:t>
      </w:r>
      <w:r>
        <w:t xml:space="preserve"> s</w:t>
      </w:r>
      <w:r w:rsidRPr="00170956">
        <w:t>zármazás</w:t>
      </w:r>
      <w:r>
        <w:t xml:space="preserve">i ország és műsorfajta </w:t>
      </w:r>
      <w:r w:rsidRPr="00170956">
        <w:t>[</w:t>
      </w:r>
      <w:r>
        <w:t xml:space="preserve">sugárzás </w:t>
      </w:r>
      <w:r w:rsidRPr="00170956">
        <w:t>év.hónap. nap. óra:perc]: rendező és/vagy</w:t>
      </w:r>
      <w:r>
        <w:t xml:space="preserve"> szerkesztő és/vagy műsorvezető</w:t>
      </w:r>
      <w:r w:rsidRPr="00170956">
        <w:t>:</w:t>
      </w:r>
      <w:r>
        <w:t xml:space="preserve"> </w:t>
      </w:r>
      <w:r w:rsidRPr="00170956">
        <w:t>neve,</w:t>
      </w:r>
      <w:r>
        <w:t xml:space="preserve"> </w:t>
      </w:r>
      <w:r w:rsidRPr="00170956">
        <w:t>csatorna neve, csatorna székhelye.</w:t>
      </w:r>
    </w:p>
    <w:p w:rsidR="001417F7" w:rsidRPr="00222DCF" w:rsidRDefault="001417F7" w:rsidP="001417F7">
      <w:pPr>
        <w:jc w:val="both"/>
        <w:rPr>
          <w:b/>
        </w:rPr>
      </w:pPr>
      <w:r w:rsidRPr="00222DCF">
        <w:rPr>
          <w:b/>
        </w:rPr>
        <w:t>TV-előadások (pl.: Mindentudás egyeteme):</w:t>
      </w:r>
    </w:p>
    <w:p w:rsidR="001417F7" w:rsidRDefault="001417F7" w:rsidP="001417F7">
      <w:pPr>
        <w:jc w:val="both"/>
      </w:pPr>
      <w:r w:rsidRPr="007A239A">
        <w:t>Előadó VEZETÉKNÉV Keresztnév titulus (munkahely neve) [</w:t>
      </w:r>
      <w:r>
        <w:t xml:space="preserve">elhangzott előadás </w:t>
      </w:r>
      <w:r w:rsidRPr="007A239A">
        <w:t xml:space="preserve">év.hónap.nap. óra:perc]: az </w:t>
      </w:r>
      <w:r>
        <w:t>előadás címe</w:t>
      </w:r>
      <w:r w:rsidRPr="007A239A">
        <w:t xml:space="preserve">. </w:t>
      </w:r>
      <w:r>
        <w:t>Csa</w:t>
      </w:r>
      <w:r w:rsidRPr="007A239A">
        <w:t>torna neve,</w:t>
      </w:r>
      <w:r>
        <w:t xml:space="preserve"> </w:t>
      </w:r>
      <w:r w:rsidRPr="007A239A">
        <w:t>csatorna helyszíne.</w:t>
      </w:r>
    </w:p>
    <w:p w:rsidR="001417F7" w:rsidRPr="00DD382E" w:rsidRDefault="001417F7" w:rsidP="001417F7">
      <w:pPr>
        <w:rPr>
          <w:b/>
        </w:rPr>
      </w:pPr>
      <w:r w:rsidRPr="00DD382E">
        <w:rPr>
          <w:b/>
        </w:rPr>
        <w:t>Internetes források:</w:t>
      </w:r>
    </w:p>
    <w:p w:rsidR="001417F7" w:rsidRDefault="001417F7" w:rsidP="001417F7">
      <w:pPr>
        <w:jc w:val="both"/>
      </w:pPr>
      <w:r>
        <w:t>Szervezet/</w:t>
      </w:r>
      <w:r w:rsidRPr="00DD382E">
        <w:t xml:space="preserve">VEZETÉKNÉV Keresztnév [év.hónap.nap]: </w:t>
      </w:r>
      <w:r>
        <w:t>Munka címe</w:t>
      </w:r>
      <w:r w:rsidRPr="00DD382E">
        <w:t>.</w:t>
      </w:r>
      <w:r>
        <w:t xml:space="preserve"> URL</w:t>
      </w:r>
      <w:r w:rsidRPr="00DD382E">
        <w:t>:</w:t>
      </w:r>
      <w:r>
        <w:t xml:space="preserve"> Forrás pontos címe</w:t>
      </w:r>
      <w:r w:rsidRPr="00DD382E">
        <w:t>, (</w:t>
      </w:r>
      <w:r>
        <w:t>oldal látogatása: év.hónap.nap).</w:t>
      </w:r>
    </w:p>
    <w:p w:rsidR="001417F7" w:rsidRPr="00D40459" w:rsidRDefault="001417F7" w:rsidP="001417F7">
      <w:pPr>
        <w:jc w:val="both"/>
        <w:rPr>
          <w:b/>
        </w:rPr>
      </w:pPr>
      <w:r w:rsidRPr="00D40459">
        <w:rPr>
          <w:b/>
        </w:rPr>
        <w:t>Interjúk, beszélgetések:</w:t>
      </w:r>
    </w:p>
    <w:p w:rsidR="00434CC3" w:rsidRDefault="001417F7" w:rsidP="001417F7">
      <w:pPr>
        <w:jc w:val="both"/>
      </w:pPr>
      <w:r w:rsidRPr="00D40459">
        <w:t>Kérdezett személy VEZETÉKNEVE Keresztneve titulus (munkahely</w:t>
      </w:r>
      <w:r>
        <w:t xml:space="preserve"> </w:t>
      </w:r>
      <w:r w:rsidRPr="00D40459">
        <w:t>neve).</w:t>
      </w:r>
      <w:r>
        <w:t xml:space="preserve"> I</w:t>
      </w:r>
      <w:r w:rsidRPr="00D40459">
        <w:t>nterjú formája (levelezés, e-mail váltás, személyes interjú, stb.) utalás a beszélgetés</w:t>
      </w:r>
      <w:r>
        <w:t xml:space="preserve"> </w:t>
      </w:r>
      <w:r w:rsidRPr="00D40459">
        <w:t>témájára.</w:t>
      </w:r>
      <w:r>
        <w:t xml:space="preserve"> </w:t>
      </w:r>
      <w:r w:rsidRPr="00D40459">
        <w:t>Közlés helye(i),</w:t>
      </w:r>
      <w:r>
        <w:t xml:space="preserve"> </w:t>
      </w:r>
      <w:r w:rsidRPr="00D40459">
        <w:t>közlés dátuma(i).</w:t>
      </w:r>
    </w:p>
    <w:sectPr w:rsidR="00434CC3" w:rsidSect="003F5336">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C25" w:rsidRDefault="005E4C25">
      <w:pPr>
        <w:spacing w:after="0" w:line="240" w:lineRule="auto"/>
      </w:pPr>
      <w:r>
        <w:separator/>
      </w:r>
    </w:p>
  </w:endnote>
  <w:endnote w:type="continuationSeparator" w:id="0">
    <w:p w:rsidR="005E4C25" w:rsidRDefault="005E4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w Cen MT Condensed">
    <w:panose1 w:val="020B0606020104020203"/>
    <w:charset w:val="EE"/>
    <w:family w:val="swiss"/>
    <w:pitch w:val="variable"/>
    <w:sig w:usb0="00000007"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7855112"/>
      <w:docPartObj>
        <w:docPartGallery w:val="Page Numbers (Bottom of Page)"/>
        <w:docPartUnique/>
      </w:docPartObj>
    </w:sdtPr>
    <w:sdtEndPr/>
    <w:sdtContent>
      <w:p w:rsidR="00431E85" w:rsidRDefault="00434CC3">
        <w:pPr>
          <w:pStyle w:val="llb"/>
        </w:pPr>
        <w:r>
          <w:fldChar w:fldCharType="begin"/>
        </w:r>
        <w:r>
          <w:instrText>PAGE   \* MERGEFORMAT</w:instrText>
        </w:r>
        <w:r>
          <w:fldChar w:fldCharType="separate"/>
        </w:r>
        <w:r w:rsidR="00771192">
          <w:rPr>
            <w:noProof/>
          </w:rPr>
          <w:t>6</w:t>
        </w:r>
        <w:r>
          <w:fldChar w:fldCharType="end"/>
        </w:r>
      </w:p>
    </w:sdtContent>
  </w:sdt>
  <w:p w:rsidR="00431E85" w:rsidRDefault="005E4C25">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6695611"/>
      <w:docPartObj>
        <w:docPartGallery w:val="Page Numbers (Bottom of Page)"/>
        <w:docPartUnique/>
      </w:docPartObj>
    </w:sdtPr>
    <w:sdtEndPr/>
    <w:sdtContent>
      <w:p w:rsidR="008C16E7" w:rsidRDefault="008C16E7" w:rsidP="008C16E7">
        <w:pPr>
          <w:pStyle w:val="llb"/>
          <w:jc w:val="right"/>
        </w:pPr>
        <w:r>
          <w:fldChar w:fldCharType="begin"/>
        </w:r>
        <w:r>
          <w:instrText>PAGE   \* MERGEFORMAT</w:instrText>
        </w:r>
        <w:r>
          <w:fldChar w:fldCharType="separate"/>
        </w:r>
        <w:r w:rsidR="00771192">
          <w:rPr>
            <w:noProof/>
          </w:rPr>
          <w:t>5</w:t>
        </w:r>
        <w:r>
          <w:fldChar w:fldCharType="end"/>
        </w:r>
      </w:p>
    </w:sdtContent>
  </w:sdt>
  <w:p w:rsidR="00431E85" w:rsidRDefault="005E4C25" w:rsidP="008C16E7">
    <w:pPr>
      <w:pStyle w:val="llb"/>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6755294"/>
      <w:docPartObj>
        <w:docPartGallery w:val="Page Numbers (Bottom of Page)"/>
        <w:docPartUnique/>
      </w:docPartObj>
    </w:sdtPr>
    <w:sdtEndPr/>
    <w:sdtContent>
      <w:p w:rsidR="008C16E7" w:rsidRDefault="008C16E7">
        <w:pPr>
          <w:pStyle w:val="llb"/>
          <w:jc w:val="right"/>
        </w:pPr>
        <w:r>
          <w:fldChar w:fldCharType="begin"/>
        </w:r>
        <w:r>
          <w:instrText>PAGE   \* MERGEFORMAT</w:instrText>
        </w:r>
        <w:r>
          <w:fldChar w:fldCharType="separate"/>
        </w:r>
        <w:r w:rsidR="00771192">
          <w:rPr>
            <w:noProof/>
          </w:rPr>
          <w:t>1</w:t>
        </w:r>
        <w:r>
          <w:fldChar w:fldCharType="end"/>
        </w:r>
      </w:p>
    </w:sdtContent>
  </w:sdt>
  <w:p w:rsidR="008C16E7" w:rsidRPr="008C16E7" w:rsidRDefault="008C16E7" w:rsidP="008C16E7">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C25" w:rsidRDefault="005E4C25">
      <w:pPr>
        <w:spacing w:after="0" w:line="240" w:lineRule="auto"/>
      </w:pPr>
      <w:r>
        <w:separator/>
      </w:r>
    </w:p>
  </w:footnote>
  <w:footnote w:type="continuationSeparator" w:id="0">
    <w:p w:rsidR="005E4C25" w:rsidRDefault="005E4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51E" w:rsidRDefault="00434CC3" w:rsidP="00B608CE">
    <w:pPr>
      <w:pStyle w:val="lfej"/>
      <w:pBdr>
        <w:bottom w:val="single" w:sz="4" w:space="1" w:color="auto"/>
      </w:pBdr>
    </w:pPr>
    <w:r>
      <w:t>Szerző(k) neve</w:t>
    </w:r>
  </w:p>
  <w:p w:rsidR="00B608CE" w:rsidRDefault="00434CC3" w:rsidP="00B608CE">
    <w:pPr>
      <w:pStyle w:val="lfej"/>
    </w:pPr>
    <w:r>
      <w:t>Tanulmány címe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FC3" w:rsidRDefault="00434CC3" w:rsidP="00B608CE">
    <w:pPr>
      <w:pStyle w:val="lfej"/>
      <w:pBdr>
        <w:bottom w:val="single" w:sz="4" w:space="1" w:color="auto"/>
      </w:pBdr>
      <w:tabs>
        <w:tab w:val="clear" w:pos="4536"/>
      </w:tabs>
      <w:jc w:val="right"/>
    </w:pPr>
    <w:r>
      <w:t>FLUENTUM</w:t>
    </w:r>
  </w:p>
  <w:p w:rsidR="00B608CE" w:rsidRPr="00B0368D" w:rsidRDefault="00434CC3" w:rsidP="00B608CE">
    <w:pPr>
      <w:pStyle w:val="lfej"/>
      <w:tabs>
        <w:tab w:val="clear" w:pos="4536"/>
      </w:tabs>
      <w:jc w:val="right"/>
    </w:pPr>
    <w:r>
      <w:t>2015. II. évfolyam 1. szám</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36" w:rsidRPr="009E2AD5" w:rsidRDefault="003F5336" w:rsidP="003F5336">
    <w:pPr>
      <w:pStyle w:val="NormlWeb"/>
      <w:spacing w:after="0" w:line="240" w:lineRule="auto"/>
      <w:jc w:val="center"/>
      <w:rPr>
        <w:spacing w:val="160"/>
      </w:rPr>
    </w:pPr>
    <w:r w:rsidRPr="009E2AD5">
      <w:rPr>
        <w:rFonts w:ascii="Traditional Arabic" w:hAnsi="Traditional Arabic" w:cs="Traditional Arabic"/>
        <w:b/>
        <w:bCs/>
        <w:spacing w:val="160"/>
        <w:sz w:val="96"/>
        <w:szCs w:val="96"/>
      </w:rPr>
      <w:t>FLUENTUM</w:t>
    </w:r>
  </w:p>
  <w:p w:rsidR="003F5336" w:rsidRDefault="003F5336" w:rsidP="009E2AD5">
    <w:pPr>
      <w:pStyle w:val="NormlWeb"/>
      <w:spacing w:before="0" w:beforeAutospacing="0" w:after="0" w:line="240" w:lineRule="auto"/>
      <w:jc w:val="center"/>
    </w:pPr>
    <w:r>
      <w:rPr>
        <w:rFonts w:ascii="Traditional Arabic" w:hAnsi="Traditional Arabic" w:cs="Traditional Arabic"/>
        <w:sz w:val="30"/>
        <w:szCs w:val="30"/>
      </w:rPr>
      <w:t>Nemzetközi gazdaság- és társadalomtudományi folyóirat</w:t>
    </w:r>
  </w:p>
  <w:p w:rsidR="003F5336" w:rsidRDefault="003F5336" w:rsidP="009E2AD5">
    <w:pPr>
      <w:pStyle w:val="NormlWeb"/>
      <w:spacing w:before="0" w:beforeAutospacing="0" w:after="0" w:line="240" w:lineRule="auto"/>
      <w:jc w:val="center"/>
    </w:pPr>
    <w:r>
      <w:rPr>
        <w:rFonts w:ascii="Traditional Arabic" w:hAnsi="Traditional Arabic" w:cs="Traditional Arabic"/>
        <w:sz w:val="30"/>
        <w:szCs w:val="30"/>
      </w:rPr>
      <w:t>International journal of Economic and Social Science</w:t>
    </w:r>
    <w:r w:rsidR="00771192">
      <w:rPr>
        <w:rFonts w:ascii="Traditional Arabic" w:hAnsi="Traditional Arabic" w:cs="Traditional Arabic"/>
        <w:sz w:val="30"/>
        <w:szCs w:val="30"/>
      </w:rPr>
      <w:t>s</w:t>
    </w:r>
  </w:p>
  <w:p w:rsidR="003F5336" w:rsidRDefault="003F5336" w:rsidP="009E2AD5">
    <w:pPr>
      <w:pStyle w:val="NormlWeb"/>
      <w:spacing w:before="0" w:beforeAutospacing="0" w:after="0" w:line="240" w:lineRule="auto"/>
      <w:jc w:val="center"/>
    </w:pPr>
  </w:p>
  <w:p w:rsidR="003F5336" w:rsidRDefault="003F5336" w:rsidP="009E2AD5">
    <w:pPr>
      <w:pStyle w:val="NormlWeb"/>
      <w:spacing w:before="0" w:beforeAutospacing="0" w:after="0" w:line="240" w:lineRule="auto"/>
      <w:jc w:val="center"/>
    </w:pPr>
  </w:p>
  <w:p w:rsidR="003F5336" w:rsidRDefault="003F5336" w:rsidP="009E2AD5">
    <w:pPr>
      <w:pStyle w:val="NormlWeb"/>
      <w:spacing w:before="0" w:beforeAutospacing="0" w:after="0" w:line="240" w:lineRule="auto"/>
      <w:jc w:val="center"/>
    </w:pPr>
    <w:r>
      <w:rPr>
        <w:rFonts w:ascii="Tw Cen MT Condensed" w:hAnsi="Tw Cen MT Condensed"/>
      </w:rPr>
      <w:t>2015. II. évfolyam 1. szám</w:t>
    </w:r>
  </w:p>
  <w:p w:rsidR="003F5336" w:rsidRDefault="003F5336" w:rsidP="009E2AD5">
    <w:pPr>
      <w:pStyle w:val="NormlWeb"/>
      <w:spacing w:before="0" w:beforeAutospacing="0" w:after="0" w:line="240" w:lineRule="auto"/>
      <w:jc w:val="center"/>
    </w:pPr>
  </w:p>
  <w:p w:rsidR="003F5336" w:rsidRDefault="003F5336" w:rsidP="009E2AD5">
    <w:pPr>
      <w:pStyle w:val="NormlWeb"/>
      <w:spacing w:before="0" w:beforeAutospacing="0" w:after="0" w:line="240" w:lineRule="auto"/>
      <w:jc w:val="center"/>
    </w:pPr>
    <w:r>
      <w:rPr>
        <w:rFonts w:ascii="Tw Cen MT Condensed" w:hAnsi="Tw Cen MT Condensed"/>
      </w:rPr>
      <w:t xml:space="preserve">ISSN 2064-6356 | www.fluentum.hu </w:t>
    </w:r>
  </w:p>
  <w:p w:rsidR="000B73B9" w:rsidRDefault="000B73B9" w:rsidP="009E2AD5">
    <w:pPr>
      <w:pStyle w:val="lfej"/>
    </w:pPr>
  </w:p>
  <w:p w:rsidR="003F5336" w:rsidRDefault="003F5336" w:rsidP="003F5336">
    <w:pPr>
      <w:pStyle w:val="lfej"/>
      <w:pBdr>
        <w:bottom w:val="single" w:sz="4" w:space="1"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192"/>
    <w:rsid w:val="00002DE3"/>
    <w:rsid w:val="000B73B9"/>
    <w:rsid w:val="001417F7"/>
    <w:rsid w:val="003A6A6C"/>
    <w:rsid w:val="003B5894"/>
    <w:rsid w:val="003C543C"/>
    <w:rsid w:val="003F5336"/>
    <w:rsid w:val="00434CC3"/>
    <w:rsid w:val="004C71B6"/>
    <w:rsid w:val="005E458F"/>
    <w:rsid w:val="005E4C25"/>
    <w:rsid w:val="006557A0"/>
    <w:rsid w:val="006B3C16"/>
    <w:rsid w:val="00712549"/>
    <w:rsid w:val="00771192"/>
    <w:rsid w:val="00832BBA"/>
    <w:rsid w:val="008C16E7"/>
    <w:rsid w:val="009E2AD5"/>
    <w:rsid w:val="00A00465"/>
    <w:rsid w:val="00DC5879"/>
    <w:rsid w:val="00DC5DA1"/>
    <w:rsid w:val="00E07E7C"/>
    <w:rsid w:val="00E25E03"/>
    <w:rsid w:val="00E82E99"/>
    <w:rsid w:val="00F70BA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1417F7"/>
    <w:pPr>
      <w:tabs>
        <w:tab w:val="center" w:pos="4536"/>
        <w:tab w:val="right" w:pos="9072"/>
      </w:tabs>
      <w:spacing w:after="0" w:line="240" w:lineRule="auto"/>
    </w:pPr>
    <w:rPr>
      <w:rFonts w:ascii="Times New Roman" w:eastAsiaTheme="minorHAnsi" w:hAnsi="Times New Roman" w:cstheme="minorHAnsi"/>
      <w:sz w:val="24"/>
      <w:lang w:eastAsia="en-US"/>
    </w:rPr>
  </w:style>
  <w:style w:type="character" w:customStyle="1" w:styleId="lfejChar">
    <w:name w:val="Élőfej Char"/>
    <w:basedOn w:val="Bekezdsalapbettpusa"/>
    <w:link w:val="lfej"/>
    <w:uiPriority w:val="99"/>
    <w:rsid w:val="001417F7"/>
    <w:rPr>
      <w:rFonts w:ascii="Times New Roman" w:eastAsiaTheme="minorHAnsi" w:hAnsi="Times New Roman" w:cstheme="minorHAnsi"/>
      <w:sz w:val="24"/>
      <w:lang w:eastAsia="en-US"/>
    </w:rPr>
  </w:style>
  <w:style w:type="paragraph" w:styleId="llb">
    <w:name w:val="footer"/>
    <w:basedOn w:val="Norml"/>
    <w:link w:val="llbChar"/>
    <w:uiPriority w:val="99"/>
    <w:unhideWhenUsed/>
    <w:rsid w:val="001417F7"/>
    <w:pPr>
      <w:tabs>
        <w:tab w:val="center" w:pos="4536"/>
        <w:tab w:val="right" w:pos="9072"/>
      </w:tabs>
      <w:spacing w:after="0" w:line="240" w:lineRule="auto"/>
    </w:pPr>
    <w:rPr>
      <w:rFonts w:ascii="Times New Roman" w:eastAsiaTheme="minorHAnsi" w:hAnsi="Times New Roman" w:cstheme="minorHAnsi"/>
      <w:sz w:val="24"/>
      <w:lang w:eastAsia="en-US"/>
    </w:rPr>
  </w:style>
  <w:style w:type="character" w:customStyle="1" w:styleId="llbChar">
    <w:name w:val="Élőláb Char"/>
    <w:basedOn w:val="Bekezdsalapbettpusa"/>
    <w:link w:val="llb"/>
    <w:uiPriority w:val="99"/>
    <w:rsid w:val="001417F7"/>
    <w:rPr>
      <w:rFonts w:ascii="Times New Roman" w:eastAsiaTheme="minorHAnsi" w:hAnsi="Times New Roman" w:cstheme="minorHAnsi"/>
      <w:sz w:val="24"/>
      <w:lang w:eastAsia="en-US"/>
    </w:rPr>
  </w:style>
  <w:style w:type="character" w:styleId="Hiperhivatkozs">
    <w:name w:val="Hyperlink"/>
    <w:basedOn w:val="Bekezdsalapbettpusa"/>
    <w:uiPriority w:val="99"/>
    <w:unhideWhenUsed/>
    <w:rsid w:val="001417F7"/>
    <w:rPr>
      <w:color w:val="0000FF" w:themeColor="hyperlink"/>
      <w:u w:val="single"/>
    </w:rPr>
  </w:style>
  <w:style w:type="table" w:styleId="Rcsostblzat">
    <w:name w:val="Table Grid"/>
    <w:basedOn w:val="Normltblzat"/>
    <w:uiPriority w:val="59"/>
    <w:rsid w:val="001417F7"/>
    <w:pPr>
      <w:spacing w:after="0" w:line="240" w:lineRule="auto"/>
    </w:pPr>
    <w:rPr>
      <w:rFonts w:ascii="Times New Roman" w:eastAsiaTheme="minorHAnsi" w:hAnsi="Times New Roman" w:cstheme="minorHAnsi"/>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LUENTUMtanulmnycme">
    <w:name w:val="FLUENTUM_tanulmány címe"/>
    <w:basedOn w:val="Norml"/>
    <w:link w:val="FLUENTUMtanulmnycmeChar"/>
    <w:qFormat/>
    <w:rsid w:val="001417F7"/>
    <w:pPr>
      <w:spacing w:after="0" w:line="240" w:lineRule="auto"/>
      <w:jc w:val="center"/>
    </w:pPr>
    <w:rPr>
      <w:rFonts w:ascii="Times New Roman" w:eastAsiaTheme="minorHAnsi" w:hAnsi="Times New Roman" w:cs="Times New Roman"/>
      <w:b/>
      <w:smallCaps/>
      <w:sz w:val="32"/>
      <w:lang w:eastAsia="en-US"/>
    </w:rPr>
  </w:style>
  <w:style w:type="paragraph" w:customStyle="1" w:styleId="FLUENTUMtanulmnyalcme">
    <w:name w:val="FLUENTUM_tanulmány alcíme"/>
    <w:basedOn w:val="Norml"/>
    <w:link w:val="FLUENTUMtanulmnyalcmeChar"/>
    <w:qFormat/>
    <w:rsid w:val="001417F7"/>
    <w:pPr>
      <w:spacing w:after="0" w:line="240" w:lineRule="auto"/>
      <w:jc w:val="center"/>
    </w:pPr>
    <w:rPr>
      <w:rFonts w:ascii="Times New Roman" w:eastAsiaTheme="minorHAnsi" w:hAnsi="Times New Roman" w:cs="Times New Roman"/>
      <w:b/>
      <w:sz w:val="28"/>
      <w:lang w:eastAsia="en-US"/>
    </w:rPr>
  </w:style>
  <w:style w:type="character" w:customStyle="1" w:styleId="FLUENTUMtanulmnycmeChar">
    <w:name w:val="FLUENTUM_tanulmány címe Char"/>
    <w:basedOn w:val="Bekezdsalapbettpusa"/>
    <w:link w:val="FLUENTUMtanulmnycme"/>
    <w:rsid w:val="001417F7"/>
    <w:rPr>
      <w:rFonts w:ascii="Times New Roman" w:eastAsiaTheme="minorHAnsi" w:hAnsi="Times New Roman" w:cs="Times New Roman"/>
      <w:b/>
      <w:smallCaps/>
      <w:sz w:val="32"/>
      <w:lang w:eastAsia="en-US"/>
    </w:rPr>
  </w:style>
  <w:style w:type="paragraph" w:customStyle="1" w:styleId="FLUENTUMszerzneve">
    <w:name w:val="FLUENTUM_szerző neve"/>
    <w:basedOn w:val="Norml"/>
    <w:link w:val="FLUENTUMszerzneveChar"/>
    <w:qFormat/>
    <w:rsid w:val="001417F7"/>
    <w:pPr>
      <w:spacing w:after="0" w:line="240" w:lineRule="auto"/>
      <w:jc w:val="center"/>
    </w:pPr>
    <w:rPr>
      <w:rFonts w:ascii="Times New Roman" w:eastAsiaTheme="minorHAnsi" w:hAnsi="Times New Roman" w:cstheme="minorHAnsi"/>
      <w:sz w:val="24"/>
      <w:lang w:eastAsia="en-US"/>
    </w:rPr>
  </w:style>
  <w:style w:type="character" w:customStyle="1" w:styleId="FLUENTUMtanulmnyalcmeChar">
    <w:name w:val="FLUENTUM_tanulmány alcíme Char"/>
    <w:basedOn w:val="Bekezdsalapbettpusa"/>
    <w:link w:val="FLUENTUMtanulmnyalcme"/>
    <w:rsid w:val="001417F7"/>
    <w:rPr>
      <w:rFonts w:ascii="Times New Roman" w:eastAsiaTheme="minorHAnsi" w:hAnsi="Times New Roman" w:cs="Times New Roman"/>
      <w:b/>
      <w:sz w:val="28"/>
      <w:lang w:eastAsia="en-US"/>
    </w:rPr>
  </w:style>
  <w:style w:type="paragraph" w:customStyle="1" w:styleId="FLUENTUMabsztrakt">
    <w:name w:val="FLUENTUM_absztrakt"/>
    <w:basedOn w:val="Norml"/>
    <w:link w:val="FLUENTUMabsztraktChar"/>
    <w:qFormat/>
    <w:rsid w:val="001417F7"/>
    <w:pPr>
      <w:spacing w:after="0" w:line="240" w:lineRule="auto"/>
      <w:jc w:val="both"/>
    </w:pPr>
    <w:rPr>
      <w:rFonts w:ascii="Times New Roman" w:eastAsiaTheme="minorHAnsi" w:hAnsi="Times New Roman" w:cstheme="minorHAnsi"/>
      <w:i/>
      <w:sz w:val="24"/>
      <w:lang w:eastAsia="en-US"/>
    </w:rPr>
  </w:style>
  <w:style w:type="character" w:customStyle="1" w:styleId="FLUENTUMszerzneveChar">
    <w:name w:val="FLUENTUM_szerző neve Char"/>
    <w:basedOn w:val="Bekezdsalapbettpusa"/>
    <w:link w:val="FLUENTUMszerzneve"/>
    <w:rsid w:val="001417F7"/>
    <w:rPr>
      <w:rFonts w:ascii="Times New Roman" w:eastAsiaTheme="minorHAnsi" w:hAnsi="Times New Roman" w:cstheme="minorHAnsi"/>
      <w:sz w:val="24"/>
      <w:lang w:eastAsia="en-US"/>
    </w:rPr>
  </w:style>
  <w:style w:type="paragraph" w:customStyle="1" w:styleId="FLUENTUMkulcsszavak">
    <w:name w:val="FLUENTUM_kulcsszavak"/>
    <w:basedOn w:val="Norml"/>
    <w:link w:val="FLUENTUMkulcsszavakChar"/>
    <w:qFormat/>
    <w:rsid w:val="001417F7"/>
    <w:pPr>
      <w:spacing w:after="0" w:line="240" w:lineRule="auto"/>
      <w:jc w:val="center"/>
    </w:pPr>
    <w:rPr>
      <w:rFonts w:ascii="Times New Roman" w:eastAsiaTheme="minorHAnsi" w:hAnsi="Times New Roman" w:cstheme="minorHAnsi"/>
      <w:b/>
      <w:sz w:val="24"/>
      <w:lang w:eastAsia="en-US"/>
    </w:rPr>
  </w:style>
  <w:style w:type="character" w:customStyle="1" w:styleId="FLUENTUMabsztraktChar">
    <w:name w:val="FLUENTUM_absztrakt Char"/>
    <w:basedOn w:val="Bekezdsalapbettpusa"/>
    <w:link w:val="FLUENTUMabsztrakt"/>
    <w:rsid w:val="001417F7"/>
    <w:rPr>
      <w:rFonts w:ascii="Times New Roman" w:eastAsiaTheme="minorHAnsi" w:hAnsi="Times New Roman" w:cstheme="minorHAnsi"/>
      <w:i/>
      <w:sz w:val="24"/>
      <w:lang w:eastAsia="en-US"/>
    </w:rPr>
  </w:style>
  <w:style w:type="paragraph" w:customStyle="1" w:styleId="FLUENTUMszveg">
    <w:name w:val="FLUENTUM_szöveg"/>
    <w:basedOn w:val="Norml"/>
    <w:link w:val="FLUENTUMszvegChar"/>
    <w:qFormat/>
    <w:rsid w:val="001417F7"/>
    <w:pPr>
      <w:spacing w:after="0" w:line="240" w:lineRule="auto"/>
      <w:jc w:val="both"/>
    </w:pPr>
    <w:rPr>
      <w:rFonts w:ascii="Times New Roman" w:eastAsiaTheme="minorHAnsi" w:hAnsi="Times New Roman" w:cstheme="minorHAnsi"/>
      <w:sz w:val="24"/>
      <w:lang w:eastAsia="en-US"/>
    </w:rPr>
  </w:style>
  <w:style w:type="character" w:customStyle="1" w:styleId="FLUENTUMkulcsszavakChar">
    <w:name w:val="FLUENTUM_kulcsszavak Char"/>
    <w:basedOn w:val="Bekezdsalapbettpusa"/>
    <w:link w:val="FLUENTUMkulcsszavak"/>
    <w:rsid w:val="001417F7"/>
    <w:rPr>
      <w:rFonts w:ascii="Times New Roman" w:eastAsiaTheme="minorHAnsi" w:hAnsi="Times New Roman" w:cstheme="minorHAnsi"/>
      <w:b/>
      <w:sz w:val="24"/>
      <w:lang w:eastAsia="en-US"/>
    </w:rPr>
  </w:style>
  <w:style w:type="paragraph" w:customStyle="1" w:styleId="FLUENTUMalcm">
    <w:name w:val="FLUENTUM_alcím"/>
    <w:basedOn w:val="Norml"/>
    <w:link w:val="FLUENTUMalcmChar"/>
    <w:qFormat/>
    <w:rsid w:val="001417F7"/>
    <w:pPr>
      <w:spacing w:after="0" w:line="240" w:lineRule="auto"/>
      <w:jc w:val="center"/>
    </w:pPr>
    <w:rPr>
      <w:rFonts w:ascii="Times New Roman" w:eastAsiaTheme="minorHAnsi" w:hAnsi="Times New Roman" w:cstheme="minorHAnsi"/>
      <w:sz w:val="28"/>
      <w:lang w:eastAsia="en-US"/>
    </w:rPr>
  </w:style>
  <w:style w:type="character" w:customStyle="1" w:styleId="FLUENTUMszvegChar">
    <w:name w:val="FLUENTUM_szöveg Char"/>
    <w:basedOn w:val="Bekezdsalapbettpusa"/>
    <w:link w:val="FLUENTUMszveg"/>
    <w:rsid w:val="001417F7"/>
    <w:rPr>
      <w:rFonts w:ascii="Times New Roman" w:eastAsiaTheme="minorHAnsi" w:hAnsi="Times New Roman" w:cstheme="minorHAnsi"/>
      <w:sz w:val="24"/>
      <w:lang w:eastAsia="en-US"/>
    </w:rPr>
  </w:style>
  <w:style w:type="paragraph" w:customStyle="1" w:styleId="FLUENTUMtblzatbra">
    <w:name w:val="FLUENTUM_táblázat_ábra"/>
    <w:basedOn w:val="Norml"/>
    <w:link w:val="FLUENTUMtblzatbraChar"/>
    <w:qFormat/>
    <w:rsid w:val="001417F7"/>
    <w:pPr>
      <w:spacing w:after="0" w:line="240" w:lineRule="auto"/>
      <w:jc w:val="center"/>
    </w:pPr>
    <w:rPr>
      <w:rFonts w:ascii="Times New Roman" w:eastAsiaTheme="minorHAnsi" w:hAnsi="Times New Roman" w:cstheme="minorHAnsi"/>
      <w:i/>
      <w:sz w:val="24"/>
      <w:lang w:eastAsia="en-US"/>
    </w:rPr>
  </w:style>
  <w:style w:type="character" w:customStyle="1" w:styleId="FLUENTUMalcmChar">
    <w:name w:val="FLUENTUM_alcím Char"/>
    <w:basedOn w:val="Bekezdsalapbettpusa"/>
    <w:link w:val="FLUENTUMalcm"/>
    <w:rsid w:val="001417F7"/>
    <w:rPr>
      <w:rFonts w:ascii="Times New Roman" w:eastAsiaTheme="minorHAnsi" w:hAnsi="Times New Roman" w:cstheme="minorHAnsi"/>
      <w:sz w:val="28"/>
      <w:lang w:eastAsia="en-US"/>
    </w:rPr>
  </w:style>
  <w:style w:type="paragraph" w:customStyle="1" w:styleId="FLUENTUMirodalomjegyzkcm">
    <w:name w:val="FLUENTUM_irodalomjegyzék_cím"/>
    <w:basedOn w:val="Norml"/>
    <w:link w:val="FLUENTUMirodalomjegyzkcmChar"/>
    <w:qFormat/>
    <w:rsid w:val="001417F7"/>
    <w:pPr>
      <w:spacing w:after="0" w:line="240" w:lineRule="auto"/>
      <w:jc w:val="both"/>
    </w:pPr>
    <w:rPr>
      <w:rFonts w:ascii="Times New Roman" w:eastAsiaTheme="minorHAnsi" w:hAnsi="Times New Roman" w:cstheme="minorHAnsi"/>
      <w:b/>
      <w:sz w:val="24"/>
      <w:lang w:eastAsia="en-US"/>
    </w:rPr>
  </w:style>
  <w:style w:type="character" w:customStyle="1" w:styleId="FLUENTUMtblzatbraChar">
    <w:name w:val="FLUENTUM_táblázat_ábra Char"/>
    <w:basedOn w:val="Bekezdsalapbettpusa"/>
    <w:link w:val="FLUENTUMtblzatbra"/>
    <w:rsid w:val="001417F7"/>
    <w:rPr>
      <w:rFonts w:ascii="Times New Roman" w:eastAsiaTheme="minorHAnsi" w:hAnsi="Times New Roman" w:cstheme="minorHAnsi"/>
      <w:i/>
      <w:sz w:val="24"/>
      <w:lang w:eastAsia="en-US"/>
    </w:rPr>
  </w:style>
  <w:style w:type="character" w:customStyle="1" w:styleId="FLUENTUMirodalomjegyzkcmChar">
    <w:name w:val="FLUENTUM_irodalomjegyzék_cím Char"/>
    <w:basedOn w:val="Bekezdsalapbettpusa"/>
    <w:link w:val="FLUENTUMirodalomjegyzkcm"/>
    <w:rsid w:val="001417F7"/>
    <w:rPr>
      <w:rFonts w:ascii="Times New Roman" w:eastAsiaTheme="minorHAnsi" w:hAnsi="Times New Roman" w:cstheme="minorHAnsi"/>
      <w:b/>
      <w:sz w:val="24"/>
      <w:lang w:eastAsia="en-US"/>
    </w:rPr>
  </w:style>
  <w:style w:type="paragraph" w:styleId="NormlWeb">
    <w:name w:val="Normal (Web)"/>
    <w:basedOn w:val="Norml"/>
    <w:uiPriority w:val="99"/>
    <w:semiHidden/>
    <w:unhideWhenUsed/>
    <w:rsid w:val="003F5336"/>
    <w:pPr>
      <w:spacing w:before="100" w:beforeAutospacing="1" w:after="142" w:line="288"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1417F7"/>
    <w:pPr>
      <w:tabs>
        <w:tab w:val="center" w:pos="4536"/>
        <w:tab w:val="right" w:pos="9072"/>
      </w:tabs>
      <w:spacing w:after="0" w:line="240" w:lineRule="auto"/>
    </w:pPr>
    <w:rPr>
      <w:rFonts w:ascii="Times New Roman" w:eastAsiaTheme="minorHAnsi" w:hAnsi="Times New Roman" w:cstheme="minorHAnsi"/>
      <w:sz w:val="24"/>
      <w:lang w:eastAsia="en-US"/>
    </w:rPr>
  </w:style>
  <w:style w:type="character" w:customStyle="1" w:styleId="lfejChar">
    <w:name w:val="Élőfej Char"/>
    <w:basedOn w:val="Bekezdsalapbettpusa"/>
    <w:link w:val="lfej"/>
    <w:uiPriority w:val="99"/>
    <w:rsid w:val="001417F7"/>
    <w:rPr>
      <w:rFonts w:ascii="Times New Roman" w:eastAsiaTheme="minorHAnsi" w:hAnsi="Times New Roman" w:cstheme="minorHAnsi"/>
      <w:sz w:val="24"/>
      <w:lang w:eastAsia="en-US"/>
    </w:rPr>
  </w:style>
  <w:style w:type="paragraph" w:styleId="llb">
    <w:name w:val="footer"/>
    <w:basedOn w:val="Norml"/>
    <w:link w:val="llbChar"/>
    <w:uiPriority w:val="99"/>
    <w:unhideWhenUsed/>
    <w:rsid w:val="001417F7"/>
    <w:pPr>
      <w:tabs>
        <w:tab w:val="center" w:pos="4536"/>
        <w:tab w:val="right" w:pos="9072"/>
      </w:tabs>
      <w:spacing w:after="0" w:line="240" w:lineRule="auto"/>
    </w:pPr>
    <w:rPr>
      <w:rFonts w:ascii="Times New Roman" w:eastAsiaTheme="minorHAnsi" w:hAnsi="Times New Roman" w:cstheme="minorHAnsi"/>
      <w:sz w:val="24"/>
      <w:lang w:eastAsia="en-US"/>
    </w:rPr>
  </w:style>
  <w:style w:type="character" w:customStyle="1" w:styleId="llbChar">
    <w:name w:val="Élőláb Char"/>
    <w:basedOn w:val="Bekezdsalapbettpusa"/>
    <w:link w:val="llb"/>
    <w:uiPriority w:val="99"/>
    <w:rsid w:val="001417F7"/>
    <w:rPr>
      <w:rFonts w:ascii="Times New Roman" w:eastAsiaTheme="minorHAnsi" w:hAnsi="Times New Roman" w:cstheme="minorHAnsi"/>
      <w:sz w:val="24"/>
      <w:lang w:eastAsia="en-US"/>
    </w:rPr>
  </w:style>
  <w:style w:type="character" w:styleId="Hiperhivatkozs">
    <w:name w:val="Hyperlink"/>
    <w:basedOn w:val="Bekezdsalapbettpusa"/>
    <w:uiPriority w:val="99"/>
    <w:unhideWhenUsed/>
    <w:rsid w:val="001417F7"/>
    <w:rPr>
      <w:color w:val="0000FF" w:themeColor="hyperlink"/>
      <w:u w:val="single"/>
    </w:rPr>
  </w:style>
  <w:style w:type="table" w:styleId="Rcsostblzat">
    <w:name w:val="Table Grid"/>
    <w:basedOn w:val="Normltblzat"/>
    <w:uiPriority w:val="59"/>
    <w:rsid w:val="001417F7"/>
    <w:pPr>
      <w:spacing w:after="0" w:line="240" w:lineRule="auto"/>
    </w:pPr>
    <w:rPr>
      <w:rFonts w:ascii="Times New Roman" w:eastAsiaTheme="minorHAnsi" w:hAnsi="Times New Roman" w:cstheme="minorHAnsi"/>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LUENTUMtanulmnycme">
    <w:name w:val="FLUENTUM_tanulmány címe"/>
    <w:basedOn w:val="Norml"/>
    <w:link w:val="FLUENTUMtanulmnycmeChar"/>
    <w:qFormat/>
    <w:rsid w:val="001417F7"/>
    <w:pPr>
      <w:spacing w:after="0" w:line="240" w:lineRule="auto"/>
      <w:jc w:val="center"/>
    </w:pPr>
    <w:rPr>
      <w:rFonts w:ascii="Times New Roman" w:eastAsiaTheme="minorHAnsi" w:hAnsi="Times New Roman" w:cs="Times New Roman"/>
      <w:b/>
      <w:smallCaps/>
      <w:sz w:val="32"/>
      <w:lang w:eastAsia="en-US"/>
    </w:rPr>
  </w:style>
  <w:style w:type="paragraph" w:customStyle="1" w:styleId="FLUENTUMtanulmnyalcme">
    <w:name w:val="FLUENTUM_tanulmány alcíme"/>
    <w:basedOn w:val="Norml"/>
    <w:link w:val="FLUENTUMtanulmnyalcmeChar"/>
    <w:qFormat/>
    <w:rsid w:val="001417F7"/>
    <w:pPr>
      <w:spacing w:after="0" w:line="240" w:lineRule="auto"/>
      <w:jc w:val="center"/>
    </w:pPr>
    <w:rPr>
      <w:rFonts w:ascii="Times New Roman" w:eastAsiaTheme="minorHAnsi" w:hAnsi="Times New Roman" w:cs="Times New Roman"/>
      <w:b/>
      <w:sz w:val="28"/>
      <w:lang w:eastAsia="en-US"/>
    </w:rPr>
  </w:style>
  <w:style w:type="character" w:customStyle="1" w:styleId="FLUENTUMtanulmnycmeChar">
    <w:name w:val="FLUENTUM_tanulmány címe Char"/>
    <w:basedOn w:val="Bekezdsalapbettpusa"/>
    <w:link w:val="FLUENTUMtanulmnycme"/>
    <w:rsid w:val="001417F7"/>
    <w:rPr>
      <w:rFonts w:ascii="Times New Roman" w:eastAsiaTheme="minorHAnsi" w:hAnsi="Times New Roman" w:cs="Times New Roman"/>
      <w:b/>
      <w:smallCaps/>
      <w:sz w:val="32"/>
      <w:lang w:eastAsia="en-US"/>
    </w:rPr>
  </w:style>
  <w:style w:type="paragraph" w:customStyle="1" w:styleId="FLUENTUMszerzneve">
    <w:name w:val="FLUENTUM_szerző neve"/>
    <w:basedOn w:val="Norml"/>
    <w:link w:val="FLUENTUMszerzneveChar"/>
    <w:qFormat/>
    <w:rsid w:val="001417F7"/>
    <w:pPr>
      <w:spacing w:after="0" w:line="240" w:lineRule="auto"/>
      <w:jc w:val="center"/>
    </w:pPr>
    <w:rPr>
      <w:rFonts w:ascii="Times New Roman" w:eastAsiaTheme="minorHAnsi" w:hAnsi="Times New Roman" w:cstheme="minorHAnsi"/>
      <w:sz w:val="24"/>
      <w:lang w:eastAsia="en-US"/>
    </w:rPr>
  </w:style>
  <w:style w:type="character" w:customStyle="1" w:styleId="FLUENTUMtanulmnyalcmeChar">
    <w:name w:val="FLUENTUM_tanulmány alcíme Char"/>
    <w:basedOn w:val="Bekezdsalapbettpusa"/>
    <w:link w:val="FLUENTUMtanulmnyalcme"/>
    <w:rsid w:val="001417F7"/>
    <w:rPr>
      <w:rFonts w:ascii="Times New Roman" w:eastAsiaTheme="minorHAnsi" w:hAnsi="Times New Roman" w:cs="Times New Roman"/>
      <w:b/>
      <w:sz w:val="28"/>
      <w:lang w:eastAsia="en-US"/>
    </w:rPr>
  </w:style>
  <w:style w:type="paragraph" w:customStyle="1" w:styleId="FLUENTUMabsztrakt">
    <w:name w:val="FLUENTUM_absztrakt"/>
    <w:basedOn w:val="Norml"/>
    <w:link w:val="FLUENTUMabsztraktChar"/>
    <w:qFormat/>
    <w:rsid w:val="001417F7"/>
    <w:pPr>
      <w:spacing w:after="0" w:line="240" w:lineRule="auto"/>
      <w:jc w:val="both"/>
    </w:pPr>
    <w:rPr>
      <w:rFonts w:ascii="Times New Roman" w:eastAsiaTheme="minorHAnsi" w:hAnsi="Times New Roman" w:cstheme="minorHAnsi"/>
      <w:i/>
      <w:sz w:val="24"/>
      <w:lang w:eastAsia="en-US"/>
    </w:rPr>
  </w:style>
  <w:style w:type="character" w:customStyle="1" w:styleId="FLUENTUMszerzneveChar">
    <w:name w:val="FLUENTUM_szerző neve Char"/>
    <w:basedOn w:val="Bekezdsalapbettpusa"/>
    <w:link w:val="FLUENTUMszerzneve"/>
    <w:rsid w:val="001417F7"/>
    <w:rPr>
      <w:rFonts w:ascii="Times New Roman" w:eastAsiaTheme="minorHAnsi" w:hAnsi="Times New Roman" w:cstheme="minorHAnsi"/>
      <w:sz w:val="24"/>
      <w:lang w:eastAsia="en-US"/>
    </w:rPr>
  </w:style>
  <w:style w:type="paragraph" w:customStyle="1" w:styleId="FLUENTUMkulcsszavak">
    <w:name w:val="FLUENTUM_kulcsszavak"/>
    <w:basedOn w:val="Norml"/>
    <w:link w:val="FLUENTUMkulcsszavakChar"/>
    <w:qFormat/>
    <w:rsid w:val="001417F7"/>
    <w:pPr>
      <w:spacing w:after="0" w:line="240" w:lineRule="auto"/>
      <w:jc w:val="center"/>
    </w:pPr>
    <w:rPr>
      <w:rFonts w:ascii="Times New Roman" w:eastAsiaTheme="minorHAnsi" w:hAnsi="Times New Roman" w:cstheme="minorHAnsi"/>
      <w:b/>
      <w:sz w:val="24"/>
      <w:lang w:eastAsia="en-US"/>
    </w:rPr>
  </w:style>
  <w:style w:type="character" w:customStyle="1" w:styleId="FLUENTUMabsztraktChar">
    <w:name w:val="FLUENTUM_absztrakt Char"/>
    <w:basedOn w:val="Bekezdsalapbettpusa"/>
    <w:link w:val="FLUENTUMabsztrakt"/>
    <w:rsid w:val="001417F7"/>
    <w:rPr>
      <w:rFonts w:ascii="Times New Roman" w:eastAsiaTheme="minorHAnsi" w:hAnsi="Times New Roman" w:cstheme="minorHAnsi"/>
      <w:i/>
      <w:sz w:val="24"/>
      <w:lang w:eastAsia="en-US"/>
    </w:rPr>
  </w:style>
  <w:style w:type="paragraph" w:customStyle="1" w:styleId="FLUENTUMszveg">
    <w:name w:val="FLUENTUM_szöveg"/>
    <w:basedOn w:val="Norml"/>
    <w:link w:val="FLUENTUMszvegChar"/>
    <w:qFormat/>
    <w:rsid w:val="001417F7"/>
    <w:pPr>
      <w:spacing w:after="0" w:line="240" w:lineRule="auto"/>
      <w:jc w:val="both"/>
    </w:pPr>
    <w:rPr>
      <w:rFonts w:ascii="Times New Roman" w:eastAsiaTheme="minorHAnsi" w:hAnsi="Times New Roman" w:cstheme="minorHAnsi"/>
      <w:sz w:val="24"/>
      <w:lang w:eastAsia="en-US"/>
    </w:rPr>
  </w:style>
  <w:style w:type="character" w:customStyle="1" w:styleId="FLUENTUMkulcsszavakChar">
    <w:name w:val="FLUENTUM_kulcsszavak Char"/>
    <w:basedOn w:val="Bekezdsalapbettpusa"/>
    <w:link w:val="FLUENTUMkulcsszavak"/>
    <w:rsid w:val="001417F7"/>
    <w:rPr>
      <w:rFonts w:ascii="Times New Roman" w:eastAsiaTheme="minorHAnsi" w:hAnsi="Times New Roman" w:cstheme="minorHAnsi"/>
      <w:b/>
      <w:sz w:val="24"/>
      <w:lang w:eastAsia="en-US"/>
    </w:rPr>
  </w:style>
  <w:style w:type="paragraph" w:customStyle="1" w:styleId="FLUENTUMalcm">
    <w:name w:val="FLUENTUM_alcím"/>
    <w:basedOn w:val="Norml"/>
    <w:link w:val="FLUENTUMalcmChar"/>
    <w:qFormat/>
    <w:rsid w:val="001417F7"/>
    <w:pPr>
      <w:spacing w:after="0" w:line="240" w:lineRule="auto"/>
      <w:jc w:val="center"/>
    </w:pPr>
    <w:rPr>
      <w:rFonts w:ascii="Times New Roman" w:eastAsiaTheme="minorHAnsi" w:hAnsi="Times New Roman" w:cstheme="minorHAnsi"/>
      <w:sz w:val="28"/>
      <w:lang w:eastAsia="en-US"/>
    </w:rPr>
  </w:style>
  <w:style w:type="character" w:customStyle="1" w:styleId="FLUENTUMszvegChar">
    <w:name w:val="FLUENTUM_szöveg Char"/>
    <w:basedOn w:val="Bekezdsalapbettpusa"/>
    <w:link w:val="FLUENTUMszveg"/>
    <w:rsid w:val="001417F7"/>
    <w:rPr>
      <w:rFonts w:ascii="Times New Roman" w:eastAsiaTheme="minorHAnsi" w:hAnsi="Times New Roman" w:cstheme="minorHAnsi"/>
      <w:sz w:val="24"/>
      <w:lang w:eastAsia="en-US"/>
    </w:rPr>
  </w:style>
  <w:style w:type="paragraph" w:customStyle="1" w:styleId="FLUENTUMtblzatbra">
    <w:name w:val="FLUENTUM_táblázat_ábra"/>
    <w:basedOn w:val="Norml"/>
    <w:link w:val="FLUENTUMtblzatbraChar"/>
    <w:qFormat/>
    <w:rsid w:val="001417F7"/>
    <w:pPr>
      <w:spacing w:after="0" w:line="240" w:lineRule="auto"/>
      <w:jc w:val="center"/>
    </w:pPr>
    <w:rPr>
      <w:rFonts w:ascii="Times New Roman" w:eastAsiaTheme="minorHAnsi" w:hAnsi="Times New Roman" w:cstheme="minorHAnsi"/>
      <w:i/>
      <w:sz w:val="24"/>
      <w:lang w:eastAsia="en-US"/>
    </w:rPr>
  </w:style>
  <w:style w:type="character" w:customStyle="1" w:styleId="FLUENTUMalcmChar">
    <w:name w:val="FLUENTUM_alcím Char"/>
    <w:basedOn w:val="Bekezdsalapbettpusa"/>
    <w:link w:val="FLUENTUMalcm"/>
    <w:rsid w:val="001417F7"/>
    <w:rPr>
      <w:rFonts w:ascii="Times New Roman" w:eastAsiaTheme="minorHAnsi" w:hAnsi="Times New Roman" w:cstheme="minorHAnsi"/>
      <w:sz w:val="28"/>
      <w:lang w:eastAsia="en-US"/>
    </w:rPr>
  </w:style>
  <w:style w:type="paragraph" w:customStyle="1" w:styleId="FLUENTUMirodalomjegyzkcm">
    <w:name w:val="FLUENTUM_irodalomjegyzék_cím"/>
    <w:basedOn w:val="Norml"/>
    <w:link w:val="FLUENTUMirodalomjegyzkcmChar"/>
    <w:qFormat/>
    <w:rsid w:val="001417F7"/>
    <w:pPr>
      <w:spacing w:after="0" w:line="240" w:lineRule="auto"/>
      <w:jc w:val="both"/>
    </w:pPr>
    <w:rPr>
      <w:rFonts w:ascii="Times New Roman" w:eastAsiaTheme="minorHAnsi" w:hAnsi="Times New Roman" w:cstheme="minorHAnsi"/>
      <w:b/>
      <w:sz w:val="24"/>
      <w:lang w:eastAsia="en-US"/>
    </w:rPr>
  </w:style>
  <w:style w:type="character" w:customStyle="1" w:styleId="FLUENTUMtblzatbraChar">
    <w:name w:val="FLUENTUM_táblázat_ábra Char"/>
    <w:basedOn w:val="Bekezdsalapbettpusa"/>
    <w:link w:val="FLUENTUMtblzatbra"/>
    <w:rsid w:val="001417F7"/>
    <w:rPr>
      <w:rFonts w:ascii="Times New Roman" w:eastAsiaTheme="minorHAnsi" w:hAnsi="Times New Roman" w:cstheme="minorHAnsi"/>
      <w:i/>
      <w:sz w:val="24"/>
      <w:lang w:eastAsia="en-US"/>
    </w:rPr>
  </w:style>
  <w:style w:type="character" w:customStyle="1" w:styleId="FLUENTUMirodalomjegyzkcmChar">
    <w:name w:val="FLUENTUM_irodalomjegyzék_cím Char"/>
    <w:basedOn w:val="Bekezdsalapbettpusa"/>
    <w:link w:val="FLUENTUMirodalomjegyzkcm"/>
    <w:rsid w:val="001417F7"/>
    <w:rPr>
      <w:rFonts w:ascii="Times New Roman" w:eastAsiaTheme="minorHAnsi" w:hAnsi="Times New Roman" w:cstheme="minorHAnsi"/>
      <w:b/>
      <w:sz w:val="24"/>
      <w:lang w:eastAsia="en-US"/>
    </w:rPr>
  </w:style>
  <w:style w:type="paragraph" w:styleId="NormlWeb">
    <w:name w:val="Normal (Web)"/>
    <w:basedOn w:val="Norml"/>
    <w:uiPriority w:val="99"/>
    <w:semiHidden/>
    <w:unhideWhenUsed/>
    <w:rsid w:val="003F5336"/>
    <w:pPr>
      <w:spacing w:before="100" w:beforeAutospacing="1" w:after="142" w:line="288"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1323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alami.hu/valami.pd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fluentum.hu" TargetMode="External"/><Relationship Id="rId12"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FLUENTUM_sablon_ms_word</Template>
  <TotalTime>3</TotalTime>
  <Pages>6</Pages>
  <Words>2190</Words>
  <Characters>15114</Characters>
  <Application>Microsoft Office Word</Application>
  <DocSecurity>0</DocSecurity>
  <Lines>125</Lines>
  <Paragraphs>34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17270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Renta</dc:creator>
  <cp:lastModifiedBy>Renta</cp:lastModifiedBy>
  <cp:revision>1</cp:revision>
  <cp:lastPrinted>2015-01-02T12:31:00Z</cp:lastPrinted>
  <dcterms:created xsi:type="dcterms:W3CDTF">2015-01-02T13:08:00Z</dcterms:created>
  <dcterms:modified xsi:type="dcterms:W3CDTF">2015-01-02T13:11:00Z</dcterms:modified>
</cp:coreProperties>
</file>